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C02" w:rsidRPr="00310C02" w:rsidRDefault="00310C02" w:rsidP="00310C02">
      <w:pPr>
        <w:widowControl/>
        <w:jc w:val="center"/>
        <w:rPr>
          <w:rFonts w:ascii="Kobenhavn" w:hAnsi="Kobenhavn"/>
          <w:b/>
          <w:snapToGrid/>
          <w:sz w:val="40"/>
          <w:szCs w:val="40"/>
          <w:lang w:val="da-DK" w:eastAsia="en-US"/>
        </w:rPr>
      </w:pPr>
      <w:r w:rsidRPr="00310C02">
        <w:rPr>
          <w:rFonts w:ascii="Kobenhavn" w:hAnsi="Kobenhavn"/>
          <w:b/>
          <w:snapToGrid/>
          <w:sz w:val="40"/>
          <w:szCs w:val="40"/>
          <w:lang w:val="da-DK" w:eastAsia="en-US"/>
        </w:rPr>
        <w:t>Ansøgningsskema</w:t>
      </w:r>
      <w:r w:rsidRPr="00310C02">
        <w:rPr>
          <w:rFonts w:ascii="Kobenhavn" w:hAnsi="Kobenhavn"/>
          <w:b/>
          <w:snapToGrid/>
          <w:sz w:val="40"/>
          <w:szCs w:val="40"/>
          <w:lang w:val="da-DK" w:eastAsia="en-US"/>
        </w:rPr>
        <w:br/>
        <w:t xml:space="preserve"> </w:t>
      </w:r>
      <w:r w:rsidRPr="00310C02">
        <w:rPr>
          <w:rFonts w:ascii="Kobenhavn" w:hAnsi="Kobenhavn"/>
          <w:b/>
          <w:snapToGrid/>
          <w:sz w:val="28"/>
          <w:szCs w:val="28"/>
          <w:lang w:val="da-DK" w:eastAsia="en-US"/>
        </w:rPr>
        <w:t>til ansøgning af forskningsmidler i Osteoporoseforeningen</w:t>
      </w:r>
    </w:p>
    <w:p w:rsidR="00310C02" w:rsidRPr="00310C02" w:rsidRDefault="00310C02" w:rsidP="00310C02">
      <w:pPr>
        <w:widowControl/>
        <w:jc w:val="both"/>
        <w:rPr>
          <w:rFonts w:ascii="Kobenhavn" w:hAnsi="Kobenhavn"/>
          <w:b/>
          <w:snapToGrid/>
          <w:sz w:val="32"/>
          <w:szCs w:val="32"/>
          <w:lang w:val="da-DK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142" w:type="dxa"/>
        </w:tblCellMar>
        <w:tblLook w:val="01E0" w:firstRow="1" w:lastRow="1" w:firstColumn="1" w:lastColumn="1" w:noHBand="0" w:noVBand="0"/>
      </w:tblPr>
      <w:tblGrid>
        <w:gridCol w:w="534"/>
        <w:gridCol w:w="3354"/>
        <w:gridCol w:w="2304"/>
        <w:gridCol w:w="180"/>
        <w:gridCol w:w="3234"/>
      </w:tblGrid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1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Ansøgerens stilling,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br/>
              <w:t xml:space="preserve">navn og arbejdsadresse: </w:t>
            </w: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 xml:space="preserve">CV </w:t>
            </w:r>
            <w:r w:rsidRPr="00310C02">
              <w:rPr>
                <w:rFonts w:ascii="Kobenhavn" w:hAnsi="Kobenhavn"/>
                <w:snapToGrid/>
                <w:sz w:val="22"/>
                <w:szCs w:val="22"/>
                <w:u w:val="single"/>
                <w:lang w:val="da-DK" w:eastAsia="en-US"/>
              </w:rPr>
              <w:t>skal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 xml:space="preserve"> vedlægges 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br/>
              <w:t>– max 1 A4 side</w:t>
            </w:r>
          </w:p>
        </w:tc>
        <w:tc>
          <w:tcPr>
            <w:tcW w:w="5718" w:type="dxa"/>
            <w:gridSpan w:val="3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2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Arbejdsplads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br/>
              <w:t>for projektets udførelse:</w:t>
            </w:r>
          </w:p>
        </w:tc>
        <w:tc>
          <w:tcPr>
            <w:tcW w:w="5718" w:type="dxa"/>
            <w:gridSpan w:val="3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3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jc w:val="both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Projektets titel:</w:t>
            </w:r>
          </w:p>
          <w:p w:rsidR="00310C02" w:rsidRPr="00310C02" w:rsidRDefault="00310C02" w:rsidP="00310C02">
            <w:pPr>
              <w:widowControl/>
              <w:spacing w:line="276" w:lineRule="auto"/>
              <w:jc w:val="both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spacing w:line="276" w:lineRule="auto"/>
              <w:jc w:val="both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spacing w:line="276" w:lineRule="auto"/>
              <w:jc w:val="both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</w:tc>
        <w:tc>
          <w:tcPr>
            <w:tcW w:w="5718" w:type="dxa"/>
            <w:gridSpan w:val="3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4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Projektets forventede varighed:</w:t>
            </w: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</w:tc>
        <w:tc>
          <w:tcPr>
            <w:tcW w:w="2484" w:type="dxa"/>
            <w:gridSpan w:val="2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0"/>
                <w:lang w:val="da-DK" w:eastAsia="en-US"/>
              </w:rPr>
              <w:t>Starttidspunkt:</w:t>
            </w:r>
          </w:p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  <w:tc>
          <w:tcPr>
            <w:tcW w:w="32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0"/>
                <w:lang w:val="da-DK" w:eastAsia="en-US"/>
              </w:rPr>
              <w:t>Sluttidspunkt</w:t>
            </w: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>:</w:t>
            </w:r>
          </w:p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5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Beløbets størrelse der ansøges om:</w:t>
            </w:r>
          </w:p>
        </w:tc>
        <w:tc>
          <w:tcPr>
            <w:tcW w:w="5718" w:type="dxa"/>
            <w:gridSpan w:val="3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>____________ kr.</w:t>
            </w:r>
          </w:p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6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Budget for beløbet:</w:t>
            </w: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(kan evt. vedlægges som bilag)</w:t>
            </w:r>
          </w:p>
        </w:tc>
        <w:tc>
          <w:tcPr>
            <w:tcW w:w="5718" w:type="dxa"/>
            <w:gridSpan w:val="3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7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Er det ansøgte beløb søgt andre steder?</w:t>
            </w: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</w:tc>
        <w:tc>
          <w:tcPr>
            <w:tcW w:w="2484" w:type="dxa"/>
            <w:gridSpan w:val="2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>________ Ja</w:t>
            </w: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  <w:tc>
          <w:tcPr>
            <w:tcW w:w="32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>_________ Nej</w:t>
            </w: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8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Hvis ja, hvorhenne?</w:t>
            </w:r>
          </w:p>
        </w:tc>
        <w:tc>
          <w:tcPr>
            <w:tcW w:w="5718" w:type="dxa"/>
            <w:gridSpan w:val="3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9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Kort projektbeskrivelse</w:t>
            </w:r>
            <w:r w:rsidR="00185E80" w:rsidRPr="00185E80">
              <w:rPr>
                <w:lang w:val="da-DK"/>
              </w:rPr>
              <w:t xml:space="preserve"> </w:t>
            </w:r>
            <w:r w:rsidR="00185E80" w:rsidRPr="00185E80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samt hvorledes resultaterne potentielt vil kunne forbedre situationen for patienter med osteopor</w:t>
            </w:r>
            <w:r w:rsidR="00185E80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ose og med hvilken tidshorisont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:</w:t>
            </w:r>
            <w:bookmarkStart w:id="0" w:name="_GoBack"/>
            <w:bookmarkEnd w:id="0"/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(uddybende projektbeskrivelse vedlægges som bilag)</w:t>
            </w:r>
          </w:p>
        </w:tc>
        <w:tc>
          <w:tcPr>
            <w:tcW w:w="5718" w:type="dxa"/>
            <w:gridSpan w:val="3"/>
            <w:shd w:val="clear" w:color="auto" w:fill="auto"/>
          </w:tcPr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lastRenderedPageBreak/>
              <w:t>10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Hvis der er tale om en projektgruppe ønskes navne og stillinger på de øvrige i gruppen:</w:t>
            </w: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</w:tc>
        <w:tc>
          <w:tcPr>
            <w:tcW w:w="5718" w:type="dxa"/>
            <w:gridSpan w:val="3"/>
            <w:shd w:val="clear" w:color="auto" w:fill="auto"/>
          </w:tcPr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11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Har ansøgeren tidligere modtaget støtte fra Osteoporoseforeningen?</w:t>
            </w:r>
          </w:p>
        </w:tc>
        <w:tc>
          <w:tcPr>
            <w:tcW w:w="2304" w:type="dxa"/>
            <w:shd w:val="clear" w:color="auto" w:fill="auto"/>
          </w:tcPr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 xml:space="preserve">   ___________ Ja </w:t>
            </w: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 xml:space="preserve">          Årstal</w:t>
            </w: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 xml:space="preserve">          </w:t>
            </w:r>
          </w:p>
        </w:tc>
        <w:tc>
          <w:tcPr>
            <w:tcW w:w="3414" w:type="dxa"/>
            <w:gridSpan w:val="2"/>
            <w:shd w:val="clear" w:color="auto" w:fill="auto"/>
          </w:tcPr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 xml:space="preserve">      _________ Nej</w:t>
            </w:r>
          </w:p>
        </w:tc>
      </w:tr>
    </w:tbl>
    <w:p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  <w:r w:rsidRPr="00310C02">
        <w:rPr>
          <w:rFonts w:ascii="Kobenhavn" w:hAnsi="Kobenhavn"/>
          <w:snapToGrid/>
          <w:szCs w:val="24"/>
          <w:lang w:val="da-DK" w:eastAsia="en-US"/>
        </w:rPr>
        <w:t>Dato:</w:t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 xml:space="preserve"> ________________              ___________________________________________</w:t>
      </w:r>
    </w:p>
    <w:p w:rsidR="00310C02" w:rsidRPr="00310C02" w:rsidRDefault="00310C02" w:rsidP="00310C02">
      <w:pPr>
        <w:widowControl/>
        <w:rPr>
          <w:rFonts w:ascii="Kobenhavn" w:hAnsi="Kobenhavn"/>
          <w:snapToGrid/>
          <w:szCs w:val="24"/>
          <w:lang w:val="da-DK" w:eastAsia="en-US"/>
        </w:rPr>
      </w:pP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="00825EED" w:rsidRPr="00825EED">
        <w:rPr>
          <w:rFonts w:ascii="Kobenhavn" w:hAnsi="Kobenhavn"/>
          <w:snapToGrid/>
          <w:szCs w:val="24"/>
          <w:lang w:val="da-DK" w:eastAsia="en-US"/>
        </w:rPr>
        <w:t>U</w:t>
      </w:r>
      <w:r w:rsidRPr="00310C02">
        <w:rPr>
          <w:rFonts w:ascii="Kobenhavn" w:hAnsi="Kobenhavn"/>
          <w:snapToGrid/>
          <w:szCs w:val="24"/>
          <w:lang w:val="da-DK" w:eastAsia="en-US"/>
        </w:rPr>
        <w:t>nderskrift</w:t>
      </w:r>
    </w:p>
    <w:p w:rsidR="00310C02" w:rsidRPr="00310C02" w:rsidRDefault="00310C02" w:rsidP="00310C02">
      <w:pPr>
        <w:widowControl/>
        <w:jc w:val="both"/>
        <w:rPr>
          <w:rFonts w:ascii="Kobenhavn" w:hAnsi="Kobenhavn"/>
          <w:b/>
          <w:snapToGrid/>
          <w:szCs w:val="24"/>
          <w:lang w:val="da-DK" w:eastAsia="en-US"/>
        </w:rPr>
      </w:pPr>
    </w:p>
    <w:p w:rsidR="00F01726" w:rsidRPr="00825EED" w:rsidRDefault="00F01726" w:rsidP="00310C02">
      <w:pPr>
        <w:rPr>
          <w:rFonts w:ascii="Kobenhavn" w:eastAsia="Calibri" w:hAnsi="Kobenhavn"/>
        </w:rPr>
      </w:pPr>
    </w:p>
    <w:sectPr w:rsidR="00F01726" w:rsidRPr="00825EED" w:rsidSect="00523A2E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0" w:h="16840"/>
      <w:pgMar w:top="1701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C41" w:rsidRDefault="00E04C41" w:rsidP="00F56026">
      <w:r>
        <w:separator/>
      </w:r>
    </w:p>
  </w:endnote>
  <w:endnote w:type="continuationSeparator" w:id="0">
    <w:p w:rsidR="00E04C41" w:rsidRDefault="00E04C41" w:rsidP="00F56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benhavn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 (Brødtekst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"/>
      </w:rPr>
      <w:id w:val="-1634091593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:rsidR="001D28B8" w:rsidRDefault="001D28B8" w:rsidP="001D28B8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:rsidR="001D28B8" w:rsidRDefault="001D28B8" w:rsidP="001D28B8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A3E" w:rsidRDefault="00EB7EF7" w:rsidP="001D28B8">
    <w:pPr>
      <w:pStyle w:val="Sidefod"/>
      <w:ind w:right="360"/>
    </w:pPr>
    <w:r w:rsidRPr="00466A3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236DCD" wp14:editId="73110B0B">
              <wp:simplePos x="0" y="0"/>
              <wp:positionH relativeFrom="column">
                <wp:posOffset>-15240</wp:posOffset>
              </wp:positionH>
              <wp:positionV relativeFrom="paragraph">
                <wp:posOffset>-370205</wp:posOffset>
              </wp:positionV>
              <wp:extent cx="6408420" cy="666750"/>
              <wp:effectExtent l="0" t="0" r="11430" b="0"/>
              <wp:wrapNone/>
              <wp:docPr id="23" name="Tekstfelt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842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57A13" w:rsidRPr="006901E3" w:rsidRDefault="00A57A13" w:rsidP="00466A3E">
                          <w:pPr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</w:pPr>
                          <w:r w:rsidRPr="006901E3">
                            <w:rPr>
                              <w:rFonts w:ascii="Kobenhavn" w:hAnsi="Kobenhavn" w:cs="Times New Roman (Brødtekst CS)"/>
                              <w:color w:val="595959"/>
                              <w:sz w:val="18"/>
                              <w:szCs w:val="18"/>
                              <w:lang w:val="da-DK"/>
                            </w:rPr>
                            <w:t>Osteoporoseforeningen er en landsdækkende patientforening, der arbejde</w:t>
                          </w:r>
                          <w:r w:rsidR="00EE1298" w:rsidRPr="006901E3">
                            <w:rPr>
                              <w:rFonts w:ascii="Kobenhavn" w:hAnsi="Kobenhavn" w:cs="Times New Roman (Brødtekst CS)"/>
                              <w:color w:val="595959"/>
                              <w:sz w:val="18"/>
                              <w:szCs w:val="18"/>
                              <w:lang w:val="da-DK"/>
                            </w:rPr>
                            <w:t>r for bedre vilkår for op mod 65</w:t>
                          </w:r>
                          <w:r w:rsidRPr="006901E3">
                            <w:rPr>
                              <w:rFonts w:ascii="Kobenhavn" w:hAnsi="Kobenhavn" w:cs="Times New Roman (Brødtekst CS)"/>
                              <w:color w:val="595959"/>
                              <w:sz w:val="18"/>
                              <w:szCs w:val="18"/>
                              <w:lang w:val="da-DK"/>
                            </w:rPr>
                            <w:t xml:space="preserve">0.000 danskere </w:t>
                          </w:r>
                          <w:r w:rsidRPr="006901E3">
                            <w:rPr>
                              <w:rFonts w:ascii="Kobenhavn" w:hAnsi="Kobenhavn" w:cs="Times New Roman (Brødtekst CS)"/>
                              <w:color w:val="595959"/>
                              <w:sz w:val="18"/>
                              <w:szCs w:val="18"/>
                              <w:lang w:val="da-DK"/>
                            </w:rPr>
                            <w:br/>
                            <w:t>med knogleskørhed</w:t>
                          </w:r>
                          <w:r w:rsidRPr="006901E3"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  <w:t xml:space="preserve">. </w:t>
                          </w:r>
                        </w:p>
                        <w:p w:rsidR="00FA3047" w:rsidRPr="006901E3" w:rsidRDefault="00FA3047" w:rsidP="00466A3E">
                          <w:pPr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</w:pPr>
                        </w:p>
                        <w:p w:rsidR="00FA3047" w:rsidRPr="006901E3" w:rsidRDefault="00FA3047" w:rsidP="00466A3E">
                          <w:pPr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</w:pPr>
                        </w:p>
                        <w:p w:rsidR="00466A3E" w:rsidRPr="006901E3" w:rsidRDefault="00466A3E" w:rsidP="00A57A13">
                          <w:pPr>
                            <w:jc w:val="right"/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236DCD" id="_x0000_t202" coordsize="21600,21600" o:spt="202" path="m,l,21600r21600,l21600,xe">
              <v:stroke joinstyle="miter"/>
              <v:path gradientshapeok="t" o:connecttype="rect"/>
            </v:shapetype>
            <v:shape id="Tekstfelt 23" o:spid="_x0000_s1026" type="#_x0000_t202" style="position:absolute;margin-left:-1.2pt;margin-top:-29.15pt;width:504.6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" filled="f" stroked="f" strokeweight=".5pt">
              <v:textbox inset="0,0,0,0">
                <w:txbxContent>
                  <w:p w:rsidR="00A57A13" w:rsidRPr="006901E3" w:rsidRDefault="00A57A13" w:rsidP="00466A3E">
                    <w:pPr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</w:pPr>
                    <w:r w:rsidRPr="006901E3">
                      <w:rPr>
                        <w:rFonts w:ascii="Kobenhavn" w:hAnsi="Kobenhavn" w:cs="Times New Roman (Brødtekst CS)"/>
                        <w:color w:val="595959"/>
                        <w:sz w:val="18"/>
                        <w:szCs w:val="18"/>
                        <w:lang w:val="da-DK"/>
                      </w:rPr>
                      <w:t>Osteoporoseforeningen er en landsdækkende patientforening, der arbejde</w:t>
                    </w:r>
                    <w:r w:rsidR="00EE1298" w:rsidRPr="006901E3">
                      <w:rPr>
                        <w:rFonts w:ascii="Kobenhavn" w:hAnsi="Kobenhavn" w:cs="Times New Roman (Brødtekst CS)"/>
                        <w:color w:val="595959"/>
                        <w:sz w:val="18"/>
                        <w:szCs w:val="18"/>
                        <w:lang w:val="da-DK"/>
                      </w:rPr>
                      <w:t>r for bedre vilkår for op mod 65</w:t>
                    </w:r>
                    <w:r w:rsidRPr="006901E3">
                      <w:rPr>
                        <w:rFonts w:ascii="Kobenhavn" w:hAnsi="Kobenhavn" w:cs="Times New Roman (Brødtekst CS)"/>
                        <w:color w:val="595959"/>
                        <w:sz w:val="18"/>
                        <w:szCs w:val="18"/>
                        <w:lang w:val="da-DK"/>
                      </w:rPr>
                      <w:t xml:space="preserve">0.000 danskere </w:t>
                    </w:r>
                    <w:r w:rsidRPr="006901E3">
                      <w:rPr>
                        <w:rFonts w:ascii="Kobenhavn" w:hAnsi="Kobenhavn" w:cs="Times New Roman (Brødtekst CS)"/>
                        <w:color w:val="595959"/>
                        <w:sz w:val="18"/>
                        <w:szCs w:val="18"/>
                        <w:lang w:val="da-DK"/>
                      </w:rPr>
                      <w:br/>
                      <w:t>med knogleskørhed</w:t>
                    </w:r>
                    <w:r w:rsidRPr="006901E3"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  <w:t xml:space="preserve">. </w:t>
                    </w:r>
                  </w:p>
                  <w:p w:rsidR="00FA3047" w:rsidRPr="006901E3" w:rsidRDefault="00FA3047" w:rsidP="00466A3E">
                    <w:pPr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</w:pPr>
                  </w:p>
                  <w:p w:rsidR="00FA3047" w:rsidRPr="006901E3" w:rsidRDefault="00FA3047" w:rsidP="00466A3E">
                    <w:pPr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</w:pPr>
                  </w:p>
                  <w:p w:rsidR="00466A3E" w:rsidRPr="006901E3" w:rsidRDefault="00466A3E" w:rsidP="00A57A13">
                    <w:pPr>
                      <w:jc w:val="right"/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</w:pPr>
                  </w:p>
                </w:txbxContent>
              </v:textbox>
            </v:shape>
          </w:pict>
        </mc:Fallback>
      </mc:AlternateContent>
    </w:r>
    <w:r w:rsidR="00466A3E" w:rsidRPr="00466A3E"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7CBBDEEB" wp14:editId="4E63CFDC">
          <wp:simplePos x="0" y="0"/>
          <wp:positionH relativeFrom="column">
            <wp:posOffset>2207895</wp:posOffset>
          </wp:positionH>
          <wp:positionV relativeFrom="paragraph">
            <wp:posOffset>-4038600</wp:posOffset>
          </wp:positionV>
          <wp:extent cx="9038590" cy="5875020"/>
          <wp:effectExtent l="0" t="0" r="3810" b="5080"/>
          <wp:wrapNone/>
          <wp:docPr id="29" name="Billed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lede 10"/>
                  <pic:cNvPicPr/>
                </pic:nvPicPr>
                <pic:blipFill>
                  <a:blip r:embed="rId1">
                    <a:alphaModFix am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8590" cy="587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026" w:rsidRDefault="00D6020B">
    <w:pPr>
      <w:pStyle w:val="Sidefod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D7125E" wp14:editId="54E86442">
              <wp:simplePos x="0" y="0"/>
              <wp:positionH relativeFrom="column">
                <wp:posOffset>0</wp:posOffset>
              </wp:positionH>
              <wp:positionV relativeFrom="paragraph">
                <wp:posOffset>-227330</wp:posOffset>
              </wp:positionV>
              <wp:extent cx="5500800" cy="687600"/>
              <wp:effectExtent l="0" t="0" r="0" b="0"/>
              <wp:wrapNone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00800" cy="68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6020B" w:rsidRPr="006901E3" w:rsidRDefault="00D6020B">
                          <w:pPr>
                            <w:rPr>
                              <w:rFonts w:ascii="Kobenhavn" w:hAnsi="Kobenhavn" w:cs="Times New Roman (Brødtekst CS)"/>
                              <w:sz w:val="20"/>
                              <w:lang w:val="da-DK"/>
                            </w:rPr>
                          </w:pPr>
                          <w:r w:rsidRPr="006901E3">
                            <w:rPr>
                              <w:rFonts w:ascii="Kobenhavn" w:hAnsi="Kobenhavn" w:cs="Times New Roman (Brødtekst CS)"/>
                              <w:sz w:val="20"/>
                              <w:lang w:val="da-DK"/>
                            </w:rPr>
                            <w:t>Kort beskrivelse fra Osteoporoseforeningen indsættes her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D7125E" id="_x0000_t202" coordsize="21600,21600" o:spt="202" path="m,l,21600r21600,l21600,xe">
              <v:stroke joinstyle="miter"/>
              <v:path gradientshapeok="t" o:connecttype="rect"/>
            </v:shapetype>
            <v:shape id="Tekstfelt 11" o:spid="_x0000_s1027" type="#_x0000_t202" style="position:absolute;margin-left:0;margin-top:-17.9pt;width:433.15pt;height:5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" filled="f" stroked="f" strokeweight=".5pt">
              <v:textbox inset="0,0,0,0">
                <w:txbxContent>
                  <w:p w:rsidR="00D6020B" w:rsidRPr="006901E3" w:rsidRDefault="00D6020B">
                    <w:pPr>
                      <w:rPr>
                        <w:rFonts w:ascii="Kobenhavn" w:hAnsi="Kobenhavn" w:cs="Times New Roman (Brødtekst CS)"/>
                        <w:sz w:val="20"/>
                        <w:lang w:val="da-DK"/>
                      </w:rPr>
                    </w:pPr>
                    <w:r w:rsidRPr="006901E3">
                      <w:rPr>
                        <w:rFonts w:ascii="Kobenhavn" w:hAnsi="Kobenhavn" w:cs="Times New Roman (Brødtekst CS)"/>
                        <w:sz w:val="20"/>
                        <w:lang w:val="da-DK"/>
                      </w:rPr>
                      <w:t>Kort beskrivelse fra Osteoporoseforeningen indsættes her</w:t>
                    </w:r>
                  </w:p>
                </w:txbxContent>
              </v:textbox>
            </v:shape>
          </w:pict>
        </mc:Fallback>
      </mc:AlternateContent>
    </w:r>
    <w:r w:rsidR="00F56026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25B1615" wp14:editId="2B6B293A">
          <wp:simplePos x="0" y="0"/>
          <wp:positionH relativeFrom="column">
            <wp:posOffset>2221230</wp:posOffset>
          </wp:positionH>
          <wp:positionV relativeFrom="paragraph">
            <wp:posOffset>-4006850</wp:posOffset>
          </wp:positionV>
          <wp:extent cx="9039600" cy="5875200"/>
          <wp:effectExtent l="0" t="0" r="3175" b="5080"/>
          <wp:wrapNone/>
          <wp:docPr id="31" name="Billed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lede 10"/>
                  <pic:cNvPicPr/>
                </pic:nvPicPr>
                <pic:blipFill>
                  <a:blip r:embed="rId1">
                    <a:alphaModFix am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9600" cy="587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C41" w:rsidRDefault="00E04C41" w:rsidP="00F56026">
      <w:r>
        <w:separator/>
      </w:r>
    </w:p>
  </w:footnote>
  <w:footnote w:type="continuationSeparator" w:id="0">
    <w:p w:rsidR="00E04C41" w:rsidRDefault="00E04C41" w:rsidP="00F56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A3E" w:rsidRDefault="00FA3047">
    <w:pPr>
      <w:pStyle w:val="Sidehoved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39328658" wp14:editId="7FB73394">
          <wp:simplePos x="0" y="0"/>
          <wp:positionH relativeFrom="page">
            <wp:posOffset>6410325</wp:posOffset>
          </wp:positionH>
          <wp:positionV relativeFrom="page">
            <wp:posOffset>342900</wp:posOffset>
          </wp:positionV>
          <wp:extent cx="758190" cy="609963"/>
          <wp:effectExtent l="0" t="0" r="3810" b="0"/>
          <wp:wrapNone/>
          <wp:docPr id="28" name="Billed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led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" cy="609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026" w:rsidRDefault="00F56026">
    <w:pPr>
      <w:pStyle w:val="Sidehoved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62A19BD" wp14:editId="782A5A4C">
          <wp:simplePos x="0" y="0"/>
          <wp:positionH relativeFrom="page">
            <wp:posOffset>6036160</wp:posOffset>
          </wp:positionH>
          <wp:positionV relativeFrom="page">
            <wp:posOffset>450215</wp:posOffset>
          </wp:positionV>
          <wp:extent cx="1058400" cy="853200"/>
          <wp:effectExtent l="0" t="0" r="0" b="0"/>
          <wp:wrapNone/>
          <wp:docPr id="30" name="Billed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led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4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AA5"/>
    <w:rsid w:val="000457DA"/>
    <w:rsid w:val="00047DC0"/>
    <w:rsid w:val="00071CC0"/>
    <w:rsid w:val="00092215"/>
    <w:rsid w:val="00106858"/>
    <w:rsid w:val="0014022A"/>
    <w:rsid w:val="00153307"/>
    <w:rsid w:val="00180126"/>
    <w:rsid w:val="00185E80"/>
    <w:rsid w:val="001B4193"/>
    <w:rsid w:val="001C1319"/>
    <w:rsid w:val="001D28B8"/>
    <w:rsid w:val="001E7732"/>
    <w:rsid w:val="002E6F7C"/>
    <w:rsid w:val="00304103"/>
    <w:rsid w:val="00310C02"/>
    <w:rsid w:val="003237EC"/>
    <w:rsid w:val="00325539"/>
    <w:rsid w:val="00343E18"/>
    <w:rsid w:val="00466A3E"/>
    <w:rsid w:val="00475C2A"/>
    <w:rsid w:val="004938A1"/>
    <w:rsid w:val="004D5178"/>
    <w:rsid w:val="004E0741"/>
    <w:rsid w:val="00523A2E"/>
    <w:rsid w:val="006349F9"/>
    <w:rsid w:val="00652361"/>
    <w:rsid w:val="006833D4"/>
    <w:rsid w:val="006901E3"/>
    <w:rsid w:val="006E794B"/>
    <w:rsid w:val="006F73D5"/>
    <w:rsid w:val="00731AA5"/>
    <w:rsid w:val="0075267F"/>
    <w:rsid w:val="007640F5"/>
    <w:rsid w:val="007C5C3A"/>
    <w:rsid w:val="007E1030"/>
    <w:rsid w:val="0080172D"/>
    <w:rsid w:val="00804991"/>
    <w:rsid w:val="0081412E"/>
    <w:rsid w:val="00825EED"/>
    <w:rsid w:val="00843E82"/>
    <w:rsid w:val="00845097"/>
    <w:rsid w:val="00852668"/>
    <w:rsid w:val="00872947"/>
    <w:rsid w:val="008B05C7"/>
    <w:rsid w:val="008B7717"/>
    <w:rsid w:val="009C282D"/>
    <w:rsid w:val="009C5E28"/>
    <w:rsid w:val="009D3771"/>
    <w:rsid w:val="00A056C8"/>
    <w:rsid w:val="00A24C23"/>
    <w:rsid w:val="00A53E4B"/>
    <w:rsid w:val="00A57A13"/>
    <w:rsid w:val="00A779FC"/>
    <w:rsid w:val="00AA26DB"/>
    <w:rsid w:val="00AA6ECF"/>
    <w:rsid w:val="00AE656B"/>
    <w:rsid w:val="00AF6242"/>
    <w:rsid w:val="00AF75F0"/>
    <w:rsid w:val="00B05E63"/>
    <w:rsid w:val="00B07789"/>
    <w:rsid w:val="00B72F48"/>
    <w:rsid w:val="00C34E57"/>
    <w:rsid w:val="00C97073"/>
    <w:rsid w:val="00CD013B"/>
    <w:rsid w:val="00D3210D"/>
    <w:rsid w:val="00D343FC"/>
    <w:rsid w:val="00D6020B"/>
    <w:rsid w:val="00D761B5"/>
    <w:rsid w:val="00D84675"/>
    <w:rsid w:val="00D941F4"/>
    <w:rsid w:val="00DC2D8F"/>
    <w:rsid w:val="00DD15AA"/>
    <w:rsid w:val="00DE1148"/>
    <w:rsid w:val="00DE4DC5"/>
    <w:rsid w:val="00E01A5A"/>
    <w:rsid w:val="00E04C41"/>
    <w:rsid w:val="00E60C8A"/>
    <w:rsid w:val="00E8551B"/>
    <w:rsid w:val="00EA1AC0"/>
    <w:rsid w:val="00EB7EF7"/>
    <w:rsid w:val="00EE1298"/>
    <w:rsid w:val="00EE7EA4"/>
    <w:rsid w:val="00F01726"/>
    <w:rsid w:val="00F079F0"/>
    <w:rsid w:val="00F3549B"/>
    <w:rsid w:val="00F472D8"/>
    <w:rsid w:val="00F56026"/>
    <w:rsid w:val="00F578A4"/>
    <w:rsid w:val="00F778A1"/>
    <w:rsid w:val="00F9212E"/>
    <w:rsid w:val="00FA3047"/>
    <w:rsid w:val="00FC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862938"/>
  <w14:defaultImageDpi w14:val="32767"/>
  <w15:chartTrackingRefBased/>
  <w15:docId w15:val="{CA1284FE-46EA-406C-B57A-13A3F9CF2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37EC"/>
    <w:pPr>
      <w:widowControl w:val="0"/>
    </w:pPr>
    <w:rPr>
      <w:rFonts w:ascii="CG Times" w:eastAsia="Times New Roman" w:hAnsi="CG Times" w:cs="Times New Roman"/>
      <w:snapToGrid w:val="0"/>
      <w:szCs w:val="20"/>
      <w:lang w:val="en-US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ypografi1">
    <w:name w:val="Typografi1"/>
    <w:basedOn w:val="Normal"/>
    <w:qFormat/>
    <w:rsid w:val="00047DC0"/>
    <w:pPr>
      <w:widowControl/>
    </w:pPr>
    <w:rPr>
      <w:rFonts w:ascii="Arial Black" w:hAnsi="Arial Black"/>
      <w:b/>
      <w:i/>
      <w:snapToGrid/>
      <w:sz w:val="28"/>
      <w:szCs w:val="22"/>
      <w:lang w:val="da-DK"/>
    </w:rPr>
  </w:style>
  <w:style w:type="paragraph" w:customStyle="1" w:styleId="DatabladOverskrift">
    <w:name w:val="Datablad Overskrift"/>
    <w:basedOn w:val="Typografi1"/>
    <w:qFormat/>
    <w:rsid w:val="00047DC0"/>
  </w:style>
  <w:style w:type="paragraph" w:customStyle="1" w:styleId="BrdtekstCalibri">
    <w:name w:val="Brødtekst Calibri"/>
    <w:basedOn w:val="Normal"/>
    <w:qFormat/>
    <w:rsid w:val="008B7717"/>
    <w:pPr>
      <w:widowControl/>
    </w:pPr>
    <w:rPr>
      <w:rFonts w:asciiTheme="minorHAnsi" w:eastAsiaTheme="minorEastAsia" w:hAnsiTheme="minorHAnsi"/>
      <w:snapToGrid/>
      <w:sz w:val="22"/>
      <w:lang w:val="da-DK" w:eastAsia="en-US"/>
    </w:rPr>
  </w:style>
  <w:style w:type="paragraph" w:customStyle="1" w:styleId="Navn-AdresseCalibri">
    <w:name w:val="Navn - Adresse Calibri"/>
    <w:basedOn w:val="Normal"/>
    <w:qFormat/>
    <w:rsid w:val="008B7717"/>
    <w:pPr>
      <w:widowControl/>
      <w:outlineLvl w:val="0"/>
    </w:pPr>
    <w:rPr>
      <w:rFonts w:asciiTheme="minorHAnsi" w:eastAsiaTheme="minorEastAsia" w:hAnsiTheme="minorHAnsi"/>
      <w:b/>
      <w:snapToGrid/>
      <w:sz w:val="28"/>
      <w:szCs w:val="28"/>
      <w:lang w:val="da-DK" w:eastAsia="en-US"/>
    </w:rPr>
  </w:style>
  <w:style w:type="paragraph" w:customStyle="1" w:styleId="Overskriftsow">
    <w:name w:val="Overskrift sow"/>
    <w:basedOn w:val="Normal"/>
    <w:autoRedefine/>
    <w:qFormat/>
    <w:rsid w:val="004D5178"/>
    <w:pPr>
      <w:widowControl/>
      <w:spacing w:line="640" w:lineRule="exact"/>
    </w:pPr>
    <w:rPr>
      <w:rFonts w:ascii="Gadugi" w:eastAsiaTheme="minorEastAsia" w:hAnsi="Gadugi" w:cstheme="minorBidi"/>
      <w:snapToGrid/>
      <w:sz w:val="54"/>
      <w:szCs w:val="54"/>
      <w:lang w:val="da-DK" w:eastAsia="en-US"/>
    </w:rPr>
  </w:style>
  <w:style w:type="paragraph" w:customStyle="1" w:styleId="Brdtekstsow">
    <w:name w:val="Brødtekst sow"/>
    <w:basedOn w:val="Normal"/>
    <w:autoRedefine/>
    <w:qFormat/>
    <w:rsid w:val="004D5178"/>
    <w:pPr>
      <w:widowControl/>
      <w:spacing w:line="240" w:lineRule="exact"/>
      <w:ind w:right="1410"/>
    </w:pPr>
    <w:rPr>
      <w:rFonts w:ascii="Gadugi" w:eastAsiaTheme="minorEastAsia" w:hAnsi="Gadugi" w:cstheme="minorBidi"/>
      <w:snapToGrid/>
      <w:sz w:val="18"/>
      <w:szCs w:val="18"/>
      <w:lang w:eastAsia="en-US"/>
    </w:rPr>
  </w:style>
  <w:style w:type="paragraph" w:styleId="Sidehoved">
    <w:name w:val="header"/>
    <w:basedOn w:val="Normal"/>
    <w:link w:val="SidehovedTegn"/>
    <w:uiPriority w:val="99"/>
    <w:unhideWhenUsed/>
    <w:rsid w:val="00F56026"/>
    <w:pPr>
      <w:widowControl/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napToGrid/>
      <w:szCs w:val="24"/>
      <w:lang w:val="da-DK"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F56026"/>
    <w:rPr>
      <w:rFonts w:eastAsiaTheme="minorEastAsia"/>
    </w:rPr>
  </w:style>
  <w:style w:type="paragraph" w:styleId="Sidefod">
    <w:name w:val="footer"/>
    <w:basedOn w:val="Normal"/>
    <w:link w:val="SidefodTegn"/>
    <w:uiPriority w:val="99"/>
    <w:unhideWhenUsed/>
    <w:rsid w:val="00F56026"/>
    <w:pPr>
      <w:widowControl/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napToGrid/>
      <w:szCs w:val="24"/>
      <w:lang w:val="da-DK"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F56026"/>
    <w:rPr>
      <w:rFonts w:eastAsiaTheme="minorEastAsia"/>
    </w:rPr>
  </w:style>
  <w:style w:type="character" w:styleId="Sidetal">
    <w:name w:val="page number"/>
    <w:basedOn w:val="Standardskrifttypeiafsnit"/>
    <w:uiPriority w:val="99"/>
    <w:semiHidden/>
    <w:unhideWhenUsed/>
    <w:rsid w:val="001D28B8"/>
  </w:style>
  <w:style w:type="character" w:styleId="Hyperlink">
    <w:name w:val="Hyperlink"/>
    <w:basedOn w:val="Standardskrifttypeiafsnit"/>
    <w:uiPriority w:val="99"/>
    <w:unhideWhenUsed/>
    <w:rsid w:val="00106858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rsid w:val="00106858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106858"/>
    <w:rPr>
      <w:color w:val="954F72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3047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3047"/>
    <w:rPr>
      <w:rFonts w:ascii="Segoe UI" w:eastAsiaTheme="minorEastAsia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D761B5"/>
    <w:rPr>
      <w:sz w:val="16"/>
      <w:szCs w:val="16"/>
    </w:rPr>
  </w:style>
  <w:style w:type="paragraph" w:customStyle="1" w:styleId="Kommentartekst1">
    <w:name w:val="Kommentartekst1"/>
    <w:basedOn w:val="Normal"/>
    <w:next w:val="Kommentartekst"/>
    <w:link w:val="KommentartekstTegn"/>
    <w:uiPriority w:val="99"/>
    <w:semiHidden/>
    <w:unhideWhenUsed/>
    <w:rsid w:val="00D761B5"/>
    <w:pPr>
      <w:spacing w:after="160"/>
    </w:pPr>
    <w:rPr>
      <w:rFonts w:eastAsiaTheme="minorHAnsi"/>
      <w:sz w:val="20"/>
    </w:rPr>
  </w:style>
  <w:style w:type="character" w:customStyle="1" w:styleId="KommentartekstTegn">
    <w:name w:val="Kommentartekst Tegn"/>
    <w:basedOn w:val="Standardskrifttypeiafsnit"/>
    <w:link w:val="Kommentartekst1"/>
    <w:uiPriority w:val="99"/>
    <w:semiHidden/>
    <w:rsid w:val="00D761B5"/>
    <w:rPr>
      <w:sz w:val="20"/>
      <w:szCs w:val="20"/>
    </w:rPr>
  </w:style>
  <w:style w:type="paragraph" w:styleId="Kommentartekst">
    <w:name w:val="annotation text"/>
    <w:basedOn w:val="Normal"/>
    <w:link w:val="KommentartekstTegn1"/>
    <w:uiPriority w:val="99"/>
    <w:semiHidden/>
    <w:unhideWhenUsed/>
    <w:rsid w:val="00D761B5"/>
    <w:pPr>
      <w:widowControl/>
    </w:pPr>
    <w:rPr>
      <w:rFonts w:asciiTheme="minorHAnsi" w:eastAsiaTheme="minorEastAsia" w:hAnsiTheme="minorHAnsi" w:cstheme="minorBidi"/>
      <w:snapToGrid/>
      <w:sz w:val="20"/>
      <w:lang w:val="da-DK" w:eastAsia="en-US"/>
    </w:rPr>
  </w:style>
  <w:style w:type="character" w:customStyle="1" w:styleId="KommentartekstTegn1">
    <w:name w:val="Kommentartekst Tegn1"/>
    <w:basedOn w:val="Standardskrifttypeiafsnit"/>
    <w:link w:val="Kommentartekst"/>
    <w:uiPriority w:val="99"/>
    <w:semiHidden/>
    <w:rsid w:val="00D761B5"/>
    <w:rPr>
      <w:rFonts w:eastAsiaTheme="minorEastAsia"/>
      <w:sz w:val="20"/>
      <w:szCs w:val="20"/>
    </w:rPr>
  </w:style>
  <w:style w:type="table" w:styleId="Tabel-Gitter">
    <w:name w:val="Table Grid"/>
    <w:basedOn w:val="Tabel-Normal"/>
    <w:uiPriority w:val="39"/>
    <w:rsid w:val="00EA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3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F&#230;llesdrev\F&#230;llesdrev\Kommunikation\Brevpapir%20nyt%20design%202020\Ullas%20brevpapir%202020%20Kobenhavn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Ullas brevpapir 2020 Kobenhavn</Template>
  <TotalTime>3</TotalTime>
  <Pages>2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LeneVorre</dc:creator>
  <cp:keywords/>
  <dc:description/>
  <cp:lastModifiedBy>Camilla Nissen Toftdal</cp:lastModifiedBy>
  <cp:revision>6</cp:revision>
  <cp:lastPrinted>2020-11-05T14:10:00Z</cp:lastPrinted>
  <dcterms:created xsi:type="dcterms:W3CDTF">2021-07-01T22:14:00Z</dcterms:created>
  <dcterms:modified xsi:type="dcterms:W3CDTF">2021-07-01T22:17:00Z</dcterms:modified>
</cp:coreProperties>
</file>