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C02" w:rsidRPr="00310C02" w:rsidRDefault="00310C02" w:rsidP="00310C02">
      <w:pPr>
        <w:widowControl/>
        <w:jc w:val="center"/>
        <w:rPr>
          <w:rFonts w:ascii="Kobenhavn" w:hAnsi="Kobenhavn"/>
          <w:b/>
          <w:snapToGrid/>
          <w:sz w:val="40"/>
          <w:szCs w:val="40"/>
          <w:lang w:val="da-DK" w:eastAsia="en-US"/>
        </w:rPr>
      </w:pPr>
      <w:bookmarkStart w:id="0" w:name="_GoBack"/>
      <w:bookmarkEnd w:id="0"/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t>Ansøgningsskema</w:t>
      </w:r>
      <w:r w:rsidRPr="00310C02">
        <w:rPr>
          <w:rFonts w:ascii="Kobenhavn" w:hAnsi="Kobenhavn"/>
          <w:b/>
          <w:snapToGrid/>
          <w:sz w:val="40"/>
          <w:szCs w:val="40"/>
          <w:lang w:val="da-DK" w:eastAsia="en-US"/>
        </w:rPr>
        <w:br/>
        <w:t xml:space="preserve"> </w:t>
      </w:r>
      <w:r w:rsidRPr="00310C02">
        <w:rPr>
          <w:rFonts w:ascii="Kobenhavn" w:hAnsi="Kobenhavn"/>
          <w:b/>
          <w:snapToGrid/>
          <w:sz w:val="28"/>
          <w:szCs w:val="28"/>
          <w:lang w:val="da-DK" w:eastAsia="en-US"/>
        </w:rPr>
        <w:t>til ansøgning af forskningsmidler i Osteoporoseforeningen</w:t>
      </w:r>
    </w:p>
    <w:p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 w:val="32"/>
          <w:szCs w:val="32"/>
          <w:lang w:val="da-DK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42" w:type="dxa"/>
        </w:tblCellMar>
        <w:tblLook w:val="01E0" w:firstRow="1" w:lastRow="1" w:firstColumn="1" w:lastColumn="1" w:noHBand="0" w:noVBand="0"/>
      </w:tblPr>
      <w:tblGrid>
        <w:gridCol w:w="534"/>
        <w:gridCol w:w="3354"/>
        <w:gridCol w:w="2304"/>
        <w:gridCol w:w="180"/>
        <w:gridCol w:w="3234"/>
      </w:tblGrid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Ansøgerens stilling,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 xml:space="preserve">navn og arbejdsadresse: 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CV </w:t>
            </w:r>
            <w:r w:rsidRPr="00310C02">
              <w:rPr>
                <w:rFonts w:ascii="Kobenhavn" w:hAnsi="Kobenhavn"/>
                <w:snapToGrid/>
                <w:sz w:val="22"/>
                <w:szCs w:val="22"/>
                <w:u w:val="single"/>
                <w:lang w:val="da-DK" w:eastAsia="en-US"/>
              </w:rPr>
              <w:t>skal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 xml:space="preserve"> vedlægges 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>– max 1 A4 side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2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Arbejdsplads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br/>
              <w:t>for projektets udførelse: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3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titel:</w:t>
            </w:r>
          </w:p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jc w:val="both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4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Projektets forventede varighed: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Starttidspunkt:</w:t>
            </w: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0"/>
                <w:lang w:val="da-DK" w:eastAsia="en-US"/>
              </w:rPr>
              <w:t>Sluttidspunkt</w:t>
            </w: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:</w:t>
            </w: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5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Beløbets størrelse der ansøges om: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____________ kr.</w:t>
            </w: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6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Budget for beløbet: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(kan evt.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7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Er det ansøgte beløb søgt andre steder?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2484" w:type="dxa"/>
            <w:gridSpan w:val="2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 Ja</w:t>
            </w: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  <w:tc>
          <w:tcPr>
            <w:tcW w:w="32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>_________ Nej</w:t>
            </w: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8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ja, hvorhenne?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jc w:val="both"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9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Kort projektbeskrivelse</w:t>
            </w:r>
            <w:r w:rsidR="00185E80" w:rsidRPr="00185E80">
              <w:rPr>
                <w:lang w:val="da-DK"/>
              </w:rPr>
              <w:t xml:space="preserve"> </w:t>
            </w:r>
            <w:r w:rsidR="00185E80" w:rsidRP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samt hvorledes resultaterne potentielt vil kunne forbedre situationen for patienter med osteopor</w:t>
            </w:r>
            <w:r w:rsidR="00185E80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ose og med hvilken tidshorisont</w:t>
            </w: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: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(uddybende projektbeskrivelse vedlægges som bilag)</w:t>
            </w: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lastRenderedPageBreak/>
              <w:t>10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Hvis der er tale om en projektgruppe ønskes navne og stillinger på de øvrige i gruppen:</w:t>
            </w: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</w:p>
        </w:tc>
        <w:tc>
          <w:tcPr>
            <w:tcW w:w="5718" w:type="dxa"/>
            <w:gridSpan w:val="3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</w:tc>
      </w:tr>
      <w:tr w:rsidR="00310C02" w:rsidRPr="00310C02" w:rsidTr="0031237F">
        <w:tc>
          <w:tcPr>
            <w:tcW w:w="534" w:type="dxa"/>
            <w:shd w:val="clear" w:color="auto" w:fill="auto"/>
          </w:tcPr>
          <w:p w:rsidR="00310C02" w:rsidRPr="00310C02" w:rsidRDefault="00310C02" w:rsidP="00310C02">
            <w:pPr>
              <w:widowControl/>
              <w:jc w:val="right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11</w:t>
            </w:r>
          </w:p>
        </w:tc>
        <w:tc>
          <w:tcPr>
            <w:tcW w:w="3354" w:type="dxa"/>
            <w:shd w:val="clear" w:color="auto" w:fill="auto"/>
          </w:tcPr>
          <w:p w:rsidR="00310C02" w:rsidRPr="00310C02" w:rsidRDefault="00310C02" w:rsidP="00310C02">
            <w:pPr>
              <w:widowControl/>
              <w:spacing w:line="276" w:lineRule="auto"/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</w:pPr>
            <w:r w:rsidRPr="00310C02">
              <w:rPr>
                <w:rFonts w:ascii="Kobenhavn" w:hAnsi="Kobenhavn"/>
                <w:snapToGrid/>
                <w:sz w:val="22"/>
                <w:szCs w:val="22"/>
                <w:lang w:val="da-DK" w:eastAsia="en-US"/>
              </w:rPr>
              <w:t>Har ansøgeren tidligere modtaget støtte fra Osteoporoseforeningen?</w:t>
            </w:r>
          </w:p>
        </w:tc>
        <w:tc>
          <w:tcPr>
            <w:tcW w:w="2304" w:type="dxa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___________ Ja </w:t>
            </w: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Årstal</w:t>
            </w: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    </w:t>
            </w:r>
          </w:p>
        </w:tc>
        <w:tc>
          <w:tcPr>
            <w:tcW w:w="3414" w:type="dxa"/>
            <w:gridSpan w:val="2"/>
            <w:shd w:val="clear" w:color="auto" w:fill="auto"/>
          </w:tcPr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</w:p>
          <w:p w:rsidR="00310C02" w:rsidRPr="00310C02" w:rsidRDefault="00310C02" w:rsidP="00310C02">
            <w:pPr>
              <w:widowControl/>
              <w:rPr>
                <w:rFonts w:ascii="Kobenhavn" w:hAnsi="Kobenhavn"/>
                <w:b/>
                <w:snapToGrid/>
                <w:sz w:val="20"/>
                <w:lang w:val="da-DK" w:eastAsia="en-US"/>
              </w:rPr>
            </w:pPr>
            <w:r w:rsidRPr="00310C02">
              <w:rPr>
                <w:rFonts w:ascii="Kobenhavn" w:hAnsi="Kobenhavn"/>
                <w:b/>
                <w:snapToGrid/>
                <w:sz w:val="20"/>
                <w:lang w:val="da-DK" w:eastAsia="en-US"/>
              </w:rPr>
              <w:t xml:space="preserve">      _________ Nej</w:t>
            </w:r>
          </w:p>
        </w:tc>
      </w:tr>
    </w:tbl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</w:p>
    <w:p w:rsidR="00310C02" w:rsidRPr="00310C02" w:rsidRDefault="00310C02" w:rsidP="00310C02">
      <w:pPr>
        <w:widowControl/>
        <w:rPr>
          <w:rFonts w:ascii="Kobenhavn" w:hAnsi="Kobenhavn"/>
          <w:b/>
          <w:snapToGrid/>
          <w:szCs w:val="24"/>
          <w:lang w:val="da-DK" w:eastAsia="en-US"/>
        </w:rPr>
      </w:pPr>
      <w:r w:rsidRPr="00310C02">
        <w:rPr>
          <w:rFonts w:ascii="Kobenhavn" w:hAnsi="Kobenhavn"/>
          <w:snapToGrid/>
          <w:szCs w:val="24"/>
          <w:lang w:val="da-DK" w:eastAsia="en-US"/>
        </w:rPr>
        <w:t>Dato:</w:t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 xml:space="preserve"> ________________              ___________________________________________</w:t>
      </w:r>
    </w:p>
    <w:p w:rsidR="00310C02" w:rsidRPr="00310C02" w:rsidRDefault="00310C02" w:rsidP="00310C02">
      <w:pPr>
        <w:widowControl/>
        <w:rPr>
          <w:rFonts w:ascii="Kobenhavn" w:hAnsi="Kobenhavn"/>
          <w:snapToGrid/>
          <w:szCs w:val="24"/>
          <w:lang w:val="da-DK" w:eastAsia="en-US"/>
        </w:rPr>
      </w:pP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Pr="00310C02">
        <w:rPr>
          <w:rFonts w:ascii="Kobenhavn" w:hAnsi="Kobenhavn"/>
          <w:b/>
          <w:snapToGrid/>
          <w:szCs w:val="24"/>
          <w:lang w:val="da-DK" w:eastAsia="en-US"/>
        </w:rPr>
        <w:tab/>
      </w:r>
      <w:r w:rsidR="00825EED" w:rsidRPr="00825EED">
        <w:rPr>
          <w:rFonts w:ascii="Kobenhavn" w:hAnsi="Kobenhavn"/>
          <w:snapToGrid/>
          <w:szCs w:val="24"/>
          <w:lang w:val="da-DK" w:eastAsia="en-US"/>
        </w:rPr>
        <w:t>U</w:t>
      </w:r>
      <w:r w:rsidRPr="00310C02">
        <w:rPr>
          <w:rFonts w:ascii="Kobenhavn" w:hAnsi="Kobenhavn"/>
          <w:snapToGrid/>
          <w:szCs w:val="24"/>
          <w:lang w:val="da-DK" w:eastAsia="en-US"/>
        </w:rPr>
        <w:t>nderskrift</w:t>
      </w:r>
    </w:p>
    <w:p w:rsidR="00310C02" w:rsidRPr="00310C02" w:rsidRDefault="00310C02" w:rsidP="00310C02">
      <w:pPr>
        <w:widowControl/>
        <w:jc w:val="both"/>
        <w:rPr>
          <w:rFonts w:ascii="Kobenhavn" w:hAnsi="Kobenhavn"/>
          <w:b/>
          <w:snapToGrid/>
          <w:szCs w:val="24"/>
          <w:lang w:val="da-DK" w:eastAsia="en-US"/>
        </w:rPr>
      </w:pPr>
    </w:p>
    <w:p w:rsidR="00F01726" w:rsidRPr="00825EED" w:rsidRDefault="00F01726" w:rsidP="00310C02">
      <w:pPr>
        <w:rPr>
          <w:rFonts w:ascii="Kobenhavn" w:eastAsia="Calibri" w:hAnsi="Kobenhavn"/>
        </w:rPr>
      </w:pPr>
    </w:p>
    <w:sectPr w:rsidR="00F01726" w:rsidRPr="00825EED" w:rsidSect="00523A2E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701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16C" w:rsidRDefault="0062316C" w:rsidP="00F56026">
      <w:r>
        <w:separator/>
      </w:r>
    </w:p>
  </w:endnote>
  <w:endnote w:type="continuationSeparator" w:id="0">
    <w:p w:rsidR="0062316C" w:rsidRDefault="0062316C" w:rsidP="00F56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benhavn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 (Brø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idetal"/>
      </w:rPr>
      <w:id w:val="-1634091593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:rsidR="001D28B8" w:rsidRDefault="001D28B8" w:rsidP="001D28B8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:rsidR="001D28B8" w:rsidRDefault="001D28B8" w:rsidP="001D28B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A3E" w:rsidRDefault="00EB7EF7" w:rsidP="001D28B8">
    <w:pPr>
      <w:pStyle w:val="Sidefod"/>
      <w:ind w:right="360"/>
    </w:pPr>
    <w:r w:rsidRPr="00466A3E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236DCD" wp14:editId="73110B0B">
              <wp:simplePos x="0" y="0"/>
              <wp:positionH relativeFrom="column">
                <wp:posOffset>-15240</wp:posOffset>
              </wp:positionH>
              <wp:positionV relativeFrom="paragraph">
                <wp:posOffset>-370205</wp:posOffset>
              </wp:positionV>
              <wp:extent cx="6408420" cy="666750"/>
              <wp:effectExtent l="0" t="0" r="11430" b="0"/>
              <wp:wrapNone/>
              <wp:docPr id="23" name="Tekstfelt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8420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57A13" w:rsidRPr="006901E3" w:rsidRDefault="00A57A13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Osteoporoseforeningen er en landsdækkende patientforening, der arbejde</w:t>
                          </w:r>
                          <w:r w:rsidR="00EE1298"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>r for bedre vilkår for op mod 65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t xml:space="preserve">0.000 danskere 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18"/>
                              <w:szCs w:val="18"/>
                              <w:lang w:val="da-DK"/>
                            </w:rPr>
                            <w:br/>
                            <w:t>med knogleskørhed</w:t>
                          </w:r>
                          <w:r w:rsidRPr="006901E3"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  <w:t xml:space="preserve">. </w:t>
                          </w:r>
                        </w:p>
                        <w:p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:rsidR="00FA3047" w:rsidRPr="006901E3" w:rsidRDefault="00FA3047" w:rsidP="00466A3E">
                          <w:pPr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  <w:p w:rsidR="00466A3E" w:rsidRPr="006901E3" w:rsidRDefault="00466A3E" w:rsidP="00A57A13">
                          <w:pPr>
                            <w:jc w:val="right"/>
                            <w:rPr>
                              <w:rFonts w:ascii="Kobenhavn" w:hAnsi="Kobenhavn" w:cs="Times New Roman (Brødtekst CS)"/>
                              <w:color w:val="595959"/>
                              <w:sz w:val="20"/>
                              <w:lang w:val="da-DK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236DCD" id="_x0000_t202" coordsize="21600,21600" o:spt="202" path="m,l,21600r21600,l21600,xe">
              <v:stroke joinstyle="miter"/>
              <v:path gradientshapeok="t" o:connecttype="rect"/>
            </v:shapetype>
            <v:shape id="Tekstfelt 23" o:spid="_x0000_s1026" type="#_x0000_t202" style="position:absolute;margin-left:-1.2pt;margin-top:-29.15pt;width:504.6pt;height:5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" filled="f" stroked="f" strokeweight=".5pt">
              <v:textbox inset="0,0,0,0">
                <w:txbxContent>
                  <w:p w:rsidR="00A57A13" w:rsidRPr="006901E3" w:rsidRDefault="00A57A13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Osteoporoseforeningen er en landsdækkende patientforening, der arbejde</w:t>
                    </w:r>
                    <w:r w:rsidR="00EE1298"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>r for bedre vilkår for op mod 65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t xml:space="preserve">0.000 danskere 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18"/>
                        <w:szCs w:val="18"/>
                        <w:lang w:val="da-DK"/>
                      </w:rPr>
                      <w:br/>
                      <w:t>med knogleskørhed</w:t>
                    </w:r>
                    <w:r w:rsidRPr="006901E3"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  <w:t xml:space="preserve">. </w:t>
                    </w:r>
                  </w:p>
                  <w:p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:rsidR="00FA3047" w:rsidRPr="006901E3" w:rsidRDefault="00FA3047" w:rsidP="00466A3E">
                    <w:pPr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  <w:p w:rsidR="00466A3E" w:rsidRPr="006901E3" w:rsidRDefault="00466A3E" w:rsidP="00A57A13">
                    <w:pPr>
                      <w:jc w:val="right"/>
                      <w:rPr>
                        <w:rFonts w:ascii="Kobenhavn" w:hAnsi="Kobenhavn" w:cs="Times New Roman (Brødtekst CS)"/>
                        <w:color w:val="595959"/>
                        <w:sz w:val="20"/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  <w:r w:rsidR="00466A3E" w:rsidRPr="00466A3E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7CBBDEEB" wp14:editId="4E63CFDC">
          <wp:simplePos x="0" y="0"/>
          <wp:positionH relativeFrom="column">
            <wp:posOffset>2207895</wp:posOffset>
          </wp:positionH>
          <wp:positionV relativeFrom="paragraph">
            <wp:posOffset>-4038600</wp:posOffset>
          </wp:positionV>
          <wp:extent cx="9038590" cy="5875020"/>
          <wp:effectExtent l="0" t="0" r="3810" b="5080"/>
          <wp:wrapNone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8590" cy="587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26" w:rsidRDefault="00D6020B">
    <w:pPr>
      <w:pStyle w:val="Sidefod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D7125E" wp14:editId="54E86442">
              <wp:simplePos x="0" y="0"/>
              <wp:positionH relativeFrom="column">
                <wp:posOffset>0</wp:posOffset>
              </wp:positionH>
              <wp:positionV relativeFrom="paragraph">
                <wp:posOffset>-227330</wp:posOffset>
              </wp:positionV>
              <wp:extent cx="5500800" cy="687600"/>
              <wp:effectExtent l="0" t="0" r="0" b="0"/>
              <wp:wrapNone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00800" cy="687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D6020B" w:rsidRPr="006901E3" w:rsidRDefault="00D6020B">
                          <w:pPr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</w:pPr>
                          <w:r w:rsidRPr="006901E3">
                            <w:rPr>
                              <w:rFonts w:ascii="Kobenhavn" w:hAnsi="Kobenhavn" w:cs="Times New Roman (Brødtekst CS)"/>
                              <w:sz w:val="20"/>
                              <w:lang w:val="da-DK"/>
                            </w:rPr>
                            <w:t>Kort beskrivelse fra Osteoporoseforeningen indsættes her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D7125E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7" type="#_x0000_t202" style="position:absolute;margin-left:0;margin-top:-17.9pt;width:433.15pt;height:5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" filled="f" stroked="f" strokeweight=".5pt">
              <v:textbox inset="0,0,0,0">
                <w:txbxContent>
                  <w:p w:rsidR="00D6020B" w:rsidRPr="006901E3" w:rsidRDefault="00D6020B">
                    <w:pPr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</w:pPr>
                    <w:r w:rsidRPr="006901E3">
                      <w:rPr>
                        <w:rFonts w:ascii="Kobenhavn" w:hAnsi="Kobenhavn" w:cs="Times New Roman (Brødtekst CS)"/>
                        <w:sz w:val="20"/>
                        <w:lang w:val="da-DK"/>
                      </w:rPr>
                      <w:t>Kort beskrivelse fra Osteoporoseforeningen indsættes her</w:t>
                    </w:r>
                  </w:p>
                </w:txbxContent>
              </v:textbox>
            </v:shape>
          </w:pict>
        </mc:Fallback>
      </mc:AlternateContent>
    </w:r>
    <w:r w:rsidR="00F5602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25B1615" wp14:editId="2B6B293A">
          <wp:simplePos x="0" y="0"/>
          <wp:positionH relativeFrom="column">
            <wp:posOffset>2221230</wp:posOffset>
          </wp:positionH>
          <wp:positionV relativeFrom="paragraph">
            <wp:posOffset>-4006850</wp:posOffset>
          </wp:positionV>
          <wp:extent cx="9039600" cy="5875200"/>
          <wp:effectExtent l="0" t="0" r="3175" b="5080"/>
          <wp:wrapNone/>
          <wp:docPr id="31" name="Bille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lede 10"/>
                  <pic:cNvPicPr/>
                </pic:nvPicPr>
                <pic:blipFill>
                  <a:blip r:embed="rId1">
                    <a:alphaModFix am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9600" cy="58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16C" w:rsidRDefault="0062316C" w:rsidP="00F56026">
      <w:r>
        <w:separator/>
      </w:r>
    </w:p>
  </w:footnote>
  <w:footnote w:type="continuationSeparator" w:id="0">
    <w:p w:rsidR="0062316C" w:rsidRDefault="0062316C" w:rsidP="00F56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A3E" w:rsidRDefault="00FA3047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39328658" wp14:editId="7FB73394">
          <wp:simplePos x="0" y="0"/>
          <wp:positionH relativeFrom="page">
            <wp:posOffset>6410325</wp:posOffset>
          </wp:positionH>
          <wp:positionV relativeFrom="page">
            <wp:posOffset>342900</wp:posOffset>
          </wp:positionV>
          <wp:extent cx="758190" cy="609963"/>
          <wp:effectExtent l="0" t="0" r="3810" b="0"/>
          <wp:wrapNone/>
          <wp:docPr id="28" name="Billed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" cy="609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026" w:rsidRDefault="00F56026">
    <w:pPr>
      <w:pStyle w:val="Sidehoved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62A19BD" wp14:editId="782A5A4C">
          <wp:simplePos x="0" y="0"/>
          <wp:positionH relativeFrom="page">
            <wp:posOffset>6036160</wp:posOffset>
          </wp:positionH>
          <wp:positionV relativeFrom="page">
            <wp:posOffset>450215</wp:posOffset>
          </wp:positionV>
          <wp:extent cx="1058400" cy="853200"/>
          <wp:effectExtent l="0" t="0" r="0" b="0"/>
          <wp:wrapNone/>
          <wp:docPr id="30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led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400" cy="8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AA5"/>
    <w:rsid w:val="000457DA"/>
    <w:rsid w:val="00047DC0"/>
    <w:rsid w:val="00071CC0"/>
    <w:rsid w:val="00092215"/>
    <w:rsid w:val="00106858"/>
    <w:rsid w:val="0014022A"/>
    <w:rsid w:val="00153307"/>
    <w:rsid w:val="00180126"/>
    <w:rsid w:val="00185E80"/>
    <w:rsid w:val="001B4193"/>
    <w:rsid w:val="001C1319"/>
    <w:rsid w:val="001D28B8"/>
    <w:rsid w:val="001E475E"/>
    <w:rsid w:val="001E7732"/>
    <w:rsid w:val="002E6F7C"/>
    <w:rsid w:val="00304103"/>
    <w:rsid w:val="00310C02"/>
    <w:rsid w:val="003237EC"/>
    <w:rsid w:val="00325539"/>
    <w:rsid w:val="00343E18"/>
    <w:rsid w:val="00466A3E"/>
    <w:rsid w:val="00475C2A"/>
    <w:rsid w:val="004938A1"/>
    <w:rsid w:val="004D5178"/>
    <w:rsid w:val="004E0741"/>
    <w:rsid w:val="00523A2E"/>
    <w:rsid w:val="0062316C"/>
    <w:rsid w:val="006349F9"/>
    <w:rsid w:val="00652361"/>
    <w:rsid w:val="006833D4"/>
    <w:rsid w:val="006901E3"/>
    <w:rsid w:val="006E794B"/>
    <w:rsid w:val="006F73D5"/>
    <w:rsid w:val="00731AA5"/>
    <w:rsid w:val="0075267F"/>
    <w:rsid w:val="007640F5"/>
    <w:rsid w:val="007C5C3A"/>
    <w:rsid w:val="007E1030"/>
    <w:rsid w:val="0080172D"/>
    <w:rsid w:val="00804991"/>
    <w:rsid w:val="0081412E"/>
    <w:rsid w:val="00825EED"/>
    <w:rsid w:val="00843E82"/>
    <w:rsid w:val="00845097"/>
    <w:rsid w:val="00852668"/>
    <w:rsid w:val="00872947"/>
    <w:rsid w:val="008B05C7"/>
    <w:rsid w:val="008B7717"/>
    <w:rsid w:val="009C282D"/>
    <w:rsid w:val="009C5E28"/>
    <w:rsid w:val="009D3771"/>
    <w:rsid w:val="00A056C8"/>
    <w:rsid w:val="00A24C23"/>
    <w:rsid w:val="00A53E4B"/>
    <w:rsid w:val="00A57A13"/>
    <w:rsid w:val="00A779FC"/>
    <w:rsid w:val="00AA26DB"/>
    <w:rsid w:val="00AA6ECF"/>
    <w:rsid w:val="00AE656B"/>
    <w:rsid w:val="00AF6242"/>
    <w:rsid w:val="00AF75F0"/>
    <w:rsid w:val="00B05E63"/>
    <w:rsid w:val="00B07789"/>
    <w:rsid w:val="00B72F48"/>
    <w:rsid w:val="00C34E57"/>
    <w:rsid w:val="00C97073"/>
    <w:rsid w:val="00CD013B"/>
    <w:rsid w:val="00D3210D"/>
    <w:rsid w:val="00D343FC"/>
    <w:rsid w:val="00D6020B"/>
    <w:rsid w:val="00D761B5"/>
    <w:rsid w:val="00D84675"/>
    <w:rsid w:val="00D941F4"/>
    <w:rsid w:val="00DC2D8F"/>
    <w:rsid w:val="00DD15AA"/>
    <w:rsid w:val="00DE1148"/>
    <w:rsid w:val="00DE4DC5"/>
    <w:rsid w:val="00E01A5A"/>
    <w:rsid w:val="00E04C41"/>
    <w:rsid w:val="00E60C8A"/>
    <w:rsid w:val="00E8551B"/>
    <w:rsid w:val="00EA1AC0"/>
    <w:rsid w:val="00EB7EF7"/>
    <w:rsid w:val="00EE1298"/>
    <w:rsid w:val="00EE7EA4"/>
    <w:rsid w:val="00F01726"/>
    <w:rsid w:val="00F079F0"/>
    <w:rsid w:val="00F3549B"/>
    <w:rsid w:val="00F472D8"/>
    <w:rsid w:val="00F56026"/>
    <w:rsid w:val="00F578A4"/>
    <w:rsid w:val="00F778A1"/>
    <w:rsid w:val="00F9212E"/>
    <w:rsid w:val="00FA3047"/>
    <w:rsid w:val="00FC5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CA1284FE-46EA-406C-B57A-13A3F9CF2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7EC"/>
    <w:pPr>
      <w:widowControl w:val="0"/>
    </w:pPr>
    <w:rPr>
      <w:rFonts w:ascii="CG Times" w:eastAsia="Times New Roman" w:hAnsi="CG Times" w:cs="Times New Roman"/>
      <w:snapToGrid w:val="0"/>
      <w:szCs w:val="20"/>
      <w:lang w:val="en-US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qFormat/>
    <w:rsid w:val="00047DC0"/>
    <w:pPr>
      <w:widowControl/>
    </w:pPr>
    <w:rPr>
      <w:rFonts w:ascii="Arial Black" w:hAnsi="Arial Black"/>
      <w:b/>
      <w:i/>
      <w:snapToGrid/>
      <w:sz w:val="28"/>
      <w:szCs w:val="22"/>
      <w:lang w:val="da-DK"/>
    </w:rPr>
  </w:style>
  <w:style w:type="paragraph" w:customStyle="1" w:styleId="DatabladOverskrift">
    <w:name w:val="Datablad Overskrift"/>
    <w:basedOn w:val="Typografi1"/>
    <w:qFormat/>
    <w:rsid w:val="00047DC0"/>
  </w:style>
  <w:style w:type="paragraph" w:customStyle="1" w:styleId="BrdtekstCalibri">
    <w:name w:val="Brødtekst Calibri"/>
    <w:basedOn w:val="Normal"/>
    <w:qFormat/>
    <w:rsid w:val="008B7717"/>
    <w:pPr>
      <w:widowControl/>
    </w:pPr>
    <w:rPr>
      <w:rFonts w:asciiTheme="minorHAnsi" w:eastAsiaTheme="minorEastAsia" w:hAnsiTheme="minorHAnsi"/>
      <w:snapToGrid/>
      <w:sz w:val="22"/>
      <w:lang w:val="da-DK" w:eastAsia="en-US"/>
    </w:rPr>
  </w:style>
  <w:style w:type="paragraph" w:customStyle="1" w:styleId="Navn-AdresseCalibri">
    <w:name w:val="Navn - Adresse Calibri"/>
    <w:basedOn w:val="Normal"/>
    <w:qFormat/>
    <w:rsid w:val="008B7717"/>
    <w:pPr>
      <w:widowControl/>
      <w:outlineLvl w:val="0"/>
    </w:pPr>
    <w:rPr>
      <w:rFonts w:asciiTheme="minorHAnsi" w:eastAsiaTheme="minorEastAsia" w:hAnsiTheme="minorHAnsi"/>
      <w:b/>
      <w:snapToGrid/>
      <w:sz w:val="28"/>
      <w:szCs w:val="28"/>
      <w:lang w:val="da-DK" w:eastAsia="en-US"/>
    </w:rPr>
  </w:style>
  <w:style w:type="paragraph" w:customStyle="1" w:styleId="Overskriftsow">
    <w:name w:val="Overskrift sow"/>
    <w:basedOn w:val="Normal"/>
    <w:autoRedefine/>
    <w:qFormat/>
    <w:rsid w:val="004D5178"/>
    <w:pPr>
      <w:widowControl/>
      <w:spacing w:line="640" w:lineRule="exact"/>
    </w:pPr>
    <w:rPr>
      <w:rFonts w:ascii="Gadugi" w:eastAsiaTheme="minorEastAsia" w:hAnsi="Gadugi" w:cstheme="minorBidi"/>
      <w:snapToGrid/>
      <w:sz w:val="54"/>
      <w:szCs w:val="54"/>
      <w:lang w:val="da-DK" w:eastAsia="en-US"/>
    </w:rPr>
  </w:style>
  <w:style w:type="paragraph" w:customStyle="1" w:styleId="Brdtekstsow">
    <w:name w:val="Brødtekst sow"/>
    <w:basedOn w:val="Normal"/>
    <w:autoRedefine/>
    <w:qFormat/>
    <w:rsid w:val="004D5178"/>
    <w:pPr>
      <w:widowControl/>
      <w:spacing w:line="240" w:lineRule="exact"/>
      <w:ind w:right="1410"/>
    </w:pPr>
    <w:rPr>
      <w:rFonts w:ascii="Gadugi" w:eastAsiaTheme="minorEastAsia" w:hAnsi="Gadugi" w:cstheme="minorBidi"/>
      <w:snapToGrid/>
      <w:sz w:val="18"/>
      <w:szCs w:val="18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F56026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F56026"/>
    <w:pPr>
      <w:widowControl/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snapToGrid/>
      <w:szCs w:val="24"/>
      <w:lang w:val="da-DK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F56026"/>
    <w:rPr>
      <w:rFonts w:eastAsiaTheme="minorEastAsia"/>
    </w:rPr>
  </w:style>
  <w:style w:type="character" w:styleId="Sidetal">
    <w:name w:val="page number"/>
    <w:basedOn w:val="Standardskrifttypeiafsnit"/>
    <w:uiPriority w:val="99"/>
    <w:semiHidden/>
    <w:unhideWhenUsed/>
    <w:rsid w:val="001D28B8"/>
  </w:style>
  <w:style w:type="character" w:styleId="Hyperlink">
    <w:name w:val="Hyperlink"/>
    <w:basedOn w:val="Standardskrifttypeiafsnit"/>
    <w:uiPriority w:val="99"/>
    <w:unhideWhenUsed/>
    <w:rsid w:val="00106858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rsid w:val="00106858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106858"/>
    <w:rPr>
      <w:color w:val="954F72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3047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3047"/>
    <w:rPr>
      <w:rFonts w:ascii="Segoe UI" w:eastAsiaTheme="minorEastAsia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D761B5"/>
    <w:rPr>
      <w:sz w:val="16"/>
      <w:szCs w:val="16"/>
    </w:rPr>
  </w:style>
  <w:style w:type="paragraph" w:customStyle="1" w:styleId="Kommentartekst1">
    <w:name w:val="Kommentartekst1"/>
    <w:basedOn w:val="Normal"/>
    <w:next w:val="Kommentartekst"/>
    <w:link w:val="KommentartekstTegn"/>
    <w:uiPriority w:val="99"/>
    <w:semiHidden/>
    <w:unhideWhenUsed/>
    <w:rsid w:val="00D761B5"/>
    <w:pPr>
      <w:spacing w:after="160"/>
    </w:pPr>
    <w:rPr>
      <w:rFonts w:eastAsiaTheme="minorHAnsi"/>
      <w:sz w:val="20"/>
    </w:rPr>
  </w:style>
  <w:style w:type="character" w:customStyle="1" w:styleId="KommentartekstTegn">
    <w:name w:val="Kommentartekst Tegn"/>
    <w:basedOn w:val="Standardskrifttypeiafsnit"/>
    <w:link w:val="Kommentartekst1"/>
    <w:uiPriority w:val="99"/>
    <w:semiHidden/>
    <w:rsid w:val="00D761B5"/>
    <w:rPr>
      <w:sz w:val="20"/>
      <w:szCs w:val="20"/>
    </w:rPr>
  </w:style>
  <w:style w:type="paragraph" w:styleId="Kommentartekst">
    <w:name w:val="annotation text"/>
    <w:basedOn w:val="Normal"/>
    <w:link w:val="KommentartekstTegn1"/>
    <w:uiPriority w:val="99"/>
    <w:semiHidden/>
    <w:unhideWhenUsed/>
    <w:rsid w:val="00D761B5"/>
    <w:pPr>
      <w:widowControl/>
    </w:pPr>
    <w:rPr>
      <w:rFonts w:asciiTheme="minorHAnsi" w:eastAsiaTheme="minorEastAsia" w:hAnsiTheme="minorHAnsi" w:cstheme="minorBidi"/>
      <w:snapToGrid/>
      <w:sz w:val="20"/>
      <w:lang w:val="da-DK" w:eastAsia="en-US"/>
    </w:rPr>
  </w:style>
  <w:style w:type="character" w:customStyle="1" w:styleId="KommentartekstTegn1">
    <w:name w:val="Kommentartekst Tegn1"/>
    <w:basedOn w:val="Standardskrifttypeiafsnit"/>
    <w:link w:val="Kommentartekst"/>
    <w:uiPriority w:val="99"/>
    <w:semiHidden/>
    <w:rsid w:val="00D761B5"/>
    <w:rPr>
      <w:rFonts w:eastAsiaTheme="minorEastAsia"/>
      <w:sz w:val="20"/>
      <w:szCs w:val="20"/>
    </w:rPr>
  </w:style>
  <w:style w:type="table" w:styleId="Tabel-Gitter">
    <w:name w:val="Table Grid"/>
    <w:basedOn w:val="Tabel-Normal"/>
    <w:uiPriority w:val="39"/>
    <w:rsid w:val="00EA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F&#230;llesdrev\F&#230;llesdrev\Kommunikation\Brevpapir%20nyt%20design%202020\Ullas%20brevpapir%202020%20Kobenhavn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Ullas brevpapir 2020 Kobenhavn</Template>
  <TotalTime>1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LeneVorre</dc:creator>
  <cp:keywords/>
  <dc:description/>
  <cp:lastModifiedBy>Camilla Nissen Toftdal</cp:lastModifiedBy>
  <cp:revision>2</cp:revision>
  <cp:lastPrinted>2020-11-05T14:10:00Z</cp:lastPrinted>
  <dcterms:created xsi:type="dcterms:W3CDTF">2022-06-30T14:28:00Z</dcterms:created>
  <dcterms:modified xsi:type="dcterms:W3CDTF">2022-06-30T14:28:00Z</dcterms:modified>
</cp:coreProperties>
</file>